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46EFECC0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0D5BA4A7" w14:textId="7A174697" w:rsidR="00423F28" w:rsidRDefault="004D492A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B0ECB0B" wp14:editId="1ECFE5A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1993265</wp:posOffset>
                  </wp:positionV>
                  <wp:extent cx="2068195" cy="1177290"/>
                  <wp:effectExtent l="152400" t="381000" r="122555" b="384810"/>
                  <wp:wrapTight wrapText="bothSides">
                    <wp:wrapPolygon edited="0">
                      <wp:start x="21085" y="-554"/>
                      <wp:lineTo x="14740" y="-5595"/>
                      <wp:lineTo x="13428" y="-499"/>
                      <wp:lineTo x="6902" y="-5684"/>
                      <wp:lineTo x="5591" y="-588"/>
                      <wp:lineTo x="1059" y="-4189"/>
                      <wp:lineTo x="-253" y="907"/>
                      <wp:lineTo x="-428" y="21098"/>
                      <wp:lineTo x="297" y="21674"/>
                      <wp:lineTo x="18376" y="21844"/>
                      <wp:lineTo x="21781" y="18795"/>
                      <wp:lineTo x="21991" y="166"/>
                      <wp:lineTo x="21085" y="-554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631" t="14749" r="10638" b="15531"/>
                          <a:stretch/>
                        </pic:blipFill>
                        <pic:spPr bwMode="auto">
                          <a:xfrm rot="20140019">
                            <a:off x="0" y="0"/>
                            <a:ext cx="2068195" cy="117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3F7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7C26A62" wp14:editId="146734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539615" cy="2072640"/>
                  <wp:effectExtent l="0" t="0" r="0" b="3810"/>
                  <wp:wrapTight wrapText="bothSides">
                    <wp:wrapPolygon edited="0">
                      <wp:start x="0" y="0"/>
                      <wp:lineTo x="0" y="21441"/>
                      <wp:lineTo x="21482" y="21441"/>
                      <wp:lineTo x="2148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779" t="44638" r="64835" b="38006"/>
                          <a:stretch/>
                        </pic:blipFill>
                        <pic:spPr bwMode="auto">
                          <a:xfrm>
                            <a:off x="0" y="0"/>
                            <a:ext cx="4539615" cy="207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C86154" w14:textId="65D851DA" w:rsidR="003A4A4A" w:rsidRPr="001073F7" w:rsidRDefault="003116FF" w:rsidP="003A4A4A">
            <w:pPr>
              <w:pStyle w:val="Subtitle"/>
              <w:rPr>
                <w:sz w:val="80"/>
                <w:szCs w:val="80"/>
              </w:rPr>
            </w:pPr>
            <w:sdt>
              <w:sdtPr>
                <w:rPr>
                  <w:sz w:val="80"/>
                  <w:szCs w:val="80"/>
                </w:rPr>
                <w:alias w:val="Enter event date:"/>
                <w:tag w:val="Enter event date:"/>
                <w:id w:val="1308741240"/>
                <w:placeholder>
                  <w:docPart w:val="1351FF63DEBF4B3F91259DB0179C3001"/>
                </w:placeholder>
                <w15:appearance w15:val="hidden"/>
                <w:text/>
              </w:sdtPr>
              <w:sdtEndPr/>
              <w:sdtContent>
                <w:r w:rsidR="001073F7" w:rsidRPr="001073F7">
                  <w:rPr>
                    <w:sz w:val="80"/>
                    <w:szCs w:val="80"/>
                  </w:rPr>
                  <w:t>Calling all Artists!</w:t>
                </w:r>
              </w:sdtContent>
            </w:sdt>
          </w:p>
          <w:sdt>
            <w:sdtPr>
              <w:rPr>
                <w:sz w:val="72"/>
              </w:rPr>
              <w:alias w:val="Enter event title:"/>
              <w:tag w:val="Enter event title:"/>
              <w:id w:val="16356312"/>
              <w:placeholder>
                <w:docPart w:val="D66EFE5A6331442E9677032FC9F96D7E"/>
              </w:placeholder>
              <w15:appearance w15:val="hidden"/>
              <w:text/>
            </w:sdtPr>
            <w:sdtEndPr/>
            <w:sdtContent>
              <w:p w14:paraId="154A9202" w14:textId="59384D50" w:rsidR="003A4A4A" w:rsidRDefault="001073F7" w:rsidP="003A4A4A">
                <w:pPr>
                  <w:pStyle w:val="Title"/>
                </w:pPr>
                <w:r w:rsidRPr="006379B2">
                  <w:rPr>
                    <w:sz w:val="72"/>
                  </w:rPr>
                  <w:t xml:space="preserve">Mural Design </w:t>
                </w:r>
                <w:r w:rsidR="006379B2" w:rsidRPr="006379B2">
                  <w:rPr>
                    <w:sz w:val="72"/>
                  </w:rPr>
                  <w:t>Contest</w:t>
                </w:r>
                <w:r w:rsidRPr="006379B2">
                  <w:rPr>
                    <w:sz w:val="72"/>
                  </w:rPr>
                  <w:t xml:space="preserve">                                                   </w:t>
                </w:r>
              </w:p>
            </w:sdtContent>
          </w:sdt>
          <w:p w14:paraId="68D01CEF" w14:textId="2B195C45" w:rsidR="003A4A4A" w:rsidRPr="009D5EBC" w:rsidRDefault="003116FF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D7B7EEF33080407BB3E378112791D5E1"/>
                </w:placeholder>
                <w15:appearance w15:val="hidden"/>
                <w:text/>
              </w:sdtPr>
              <w:sdtEndPr/>
              <w:sdtContent>
                <w:r w:rsidR="009D5EBC" w:rsidRPr="009D5EBC">
                  <w:t xml:space="preserve">      </w:t>
                </w:r>
                <w:r w:rsidR="001073F7" w:rsidRPr="009D5EBC">
                  <w:t xml:space="preserve">Put Your Stamp </w:t>
                </w:r>
                <w:r w:rsidR="006379B2" w:rsidRPr="009D5EBC">
                  <w:t>On</w:t>
                </w:r>
                <w:r w:rsidR="001073F7" w:rsidRPr="009D5EBC">
                  <w:t xml:space="preserve"> Our </w:t>
                </w:r>
                <w:r w:rsidR="009D5EBC" w:rsidRPr="009D5EBC">
                  <w:t>School’s First Mural</w:t>
                </w:r>
                <w:r w:rsidR="00197051">
                  <w:t>!</w:t>
                </w:r>
              </w:sdtContent>
            </w:sdt>
          </w:p>
          <w:p w14:paraId="12F2DE3C" w14:textId="620A7097" w:rsidR="003A4A4A" w:rsidRDefault="006379B2" w:rsidP="00197051">
            <w:pPr>
              <w:jc w:val="center"/>
            </w:pPr>
            <w:r>
              <w:t xml:space="preserve">Starting in February, </w:t>
            </w:r>
            <w:r w:rsidRPr="006379B2">
              <w:rPr>
                <w:b/>
                <w:i/>
              </w:rPr>
              <w:t>Friday Night Live Leaders</w:t>
            </w:r>
            <w:r>
              <w:t xml:space="preserve"> will be accepting mural designs around the theme</w:t>
            </w:r>
            <w:r w:rsidR="009D5EBC">
              <w:t>:</w:t>
            </w:r>
          </w:p>
          <w:p w14:paraId="11DA4F51" w14:textId="727668FD" w:rsidR="009D5EBC" w:rsidRDefault="004D492A" w:rsidP="003A4A4A">
            <w:pPr>
              <w:rPr>
                <w:i/>
                <w:color w:val="C00000"/>
                <w:sz w:val="28"/>
              </w:rPr>
            </w:pPr>
            <w:r>
              <w:rPr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5D48161" wp14:editId="6DAB27AA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206375</wp:posOffset>
                      </wp:positionV>
                      <wp:extent cx="3116580" cy="2606040"/>
                      <wp:effectExtent l="19050" t="0" r="45720" b="80010"/>
                      <wp:wrapThrough wrapText="bothSides">
                        <wp:wrapPolygon edited="0">
                          <wp:start x="12675" y="0"/>
                          <wp:lineTo x="9110" y="474"/>
                          <wp:lineTo x="3301" y="2053"/>
                          <wp:lineTo x="1848" y="4579"/>
                          <wp:lineTo x="1716" y="5211"/>
                          <wp:lineTo x="792" y="7579"/>
                          <wp:lineTo x="-132" y="8684"/>
                          <wp:lineTo x="-132" y="11684"/>
                          <wp:lineTo x="528" y="12632"/>
                          <wp:lineTo x="132" y="15789"/>
                          <wp:lineTo x="1188" y="17684"/>
                          <wp:lineTo x="1452" y="21789"/>
                          <wp:lineTo x="2112" y="22105"/>
                          <wp:lineTo x="3433" y="22105"/>
                          <wp:lineTo x="10298" y="22105"/>
                          <wp:lineTo x="14127" y="21474"/>
                          <wp:lineTo x="13995" y="20211"/>
                          <wp:lineTo x="14787" y="20211"/>
                          <wp:lineTo x="18352" y="18158"/>
                          <wp:lineTo x="18484" y="17684"/>
                          <wp:lineTo x="19672" y="15158"/>
                          <wp:lineTo x="21653" y="12947"/>
                          <wp:lineTo x="21653" y="12632"/>
                          <wp:lineTo x="21785" y="10263"/>
                          <wp:lineTo x="21521" y="5053"/>
                          <wp:lineTo x="20200" y="3316"/>
                          <wp:lineTo x="19672" y="2211"/>
                          <wp:lineTo x="18088" y="316"/>
                          <wp:lineTo x="17428" y="0"/>
                          <wp:lineTo x="12675" y="0"/>
                        </wp:wrapPolygon>
                      </wp:wrapThrough>
                      <wp:docPr id="3" name="Thought Bubble: Clou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606040"/>
                              </a:xfrm>
                              <a:prstGeom prst="cloudCallout">
                                <a:avLst>
                                  <a:gd name="adj1" fmla="val -38655"/>
                                  <a:gd name="adj2" fmla="val 4837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CF9D0" w14:textId="6165F47C" w:rsidR="006A7FA9" w:rsidRPr="004D492A" w:rsidRDefault="006A7FA9" w:rsidP="006A7FA9">
                                  <w:pPr>
                                    <w:jc w:val="center"/>
                                    <w:rPr>
                                      <w:rFonts w:ascii="Broadway" w:hAnsi="Broadway"/>
                                      <w:b/>
                                      <w:color w:val="00A59B" w:themeColor="accent1"/>
                                      <w:sz w:val="28"/>
                                    </w:rPr>
                                  </w:pPr>
                                  <w:r w:rsidRPr="004D492A">
                                    <w:rPr>
                                      <w:rFonts w:ascii="Broadway" w:hAnsi="Broadway"/>
                                      <w:b/>
                                      <w:color w:val="00A59B" w:themeColor="accent1"/>
                                      <w:sz w:val="28"/>
                                    </w:rPr>
                                    <w:t>The Winner</w:t>
                                  </w:r>
                                </w:p>
                                <w:p w14:paraId="1F612000" w14:textId="07485F0F" w:rsidR="006A7FA9" w:rsidRPr="004D492A" w:rsidRDefault="006A7FA9" w:rsidP="006A7FA9">
                                  <w:pPr>
                                    <w:jc w:val="center"/>
                                    <w:rPr>
                                      <w:rFonts w:ascii="Segoe Print" w:hAnsi="Segoe Print"/>
                                      <w:color w:val="00A59B" w:themeColor="accent1"/>
                                    </w:rPr>
                                  </w:pPr>
                                  <w:r w:rsidRPr="004D492A">
                                    <w:rPr>
                                      <w:rFonts w:ascii="Segoe Print" w:hAnsi="Segoe Print"/>
                                      <w:color w:val="00A59B" w:themeColor="accent1"/>
                                    </w:rPr>
                                    <w:t>The winning design will</w:t>
                                  </w:r>
                                  <w:r w:rsidR="00197051" w:rsidRPr="004D492A">
                                    <w:rPr>
                                      <w:rFonts w:ascii="Segoe Print" w:hAnsi="Segoe Print"/>
                                      <w:color w:val="00A59B" w:themeColor="accent1"/>
                                    </w:rPr>
                                    <w:t xml:space="preserve"> have their art </w:t>
                                  </w:r>
                                  <w:r w:rsidRPr="004D492A">
                                    <w:rPr>
                                      <w:rFonts w:ascii="Segoe Print" w:hAnsi="Segoe Print"/>
                                      <w:color w:val="00A59B" w:themeColor="accent1"/>
                                    </w:rPr>
                                    <w:t>painted near the school’s front entrance and be unveiled during a special community</w:t>
                                  </w:r>
                                  <w:r w:rsidR="00197051" w:rsidRPr="004D492A">
                                    <w:rPr>
                                      <w:rFonts w:ascii="Segoe Print" w:hAnsi="Segoe Print"/>
                                      <w:color w:val="00A59B" w:themeColor="accent1"/>
                                    </w:rPr>
                                    <w:t xml:space="preserve"> </w:t>
                                  </w:r>
                                  <w:r w:rsidRPr="004D492A">
                                    <w:rPr>
                                      <w:rFonts w:ascii="Segoe Print" w:hAnsi="Segoe Print"/>
                                      <w:color w:val="00A59B" w:themeColor="accent1"/>
                                    </w:rPr>
                                    <w:t>event.</w:t>
                                  </w:r>
                                </w:p>
                                <w:p w14:paraId="2403B602" w14:textId="77777777" w:rsidR="006A7FA9" w:rsidRPr="006A7FA9" w:rsidRDefault="006A7FA9" w:rsidP="006A7FA9">
                                  <w:pPr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D4816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3" o:spid="_x0000_s1026" type="#_x0000_t106" style="position:absolute;margin-left:111pt;margin-top:16.25pt;width:245.4pt;height:205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" adj="2451,21250" fillcolor="white [3201]" strokecolor="black [3213]" strokeweight="1pt">
                      <v:stroke joinstyle="miter"/>
                      <v:textbox>
                        <w:txbxContent>
                          <w:p w14:paraId="799CF9D0" w14:textId="6165F47C" w:rsidR="006A7FA9" w:rsidRPr="004D492A" w:rsidRDefault="006A7FA9" w:rsidP="006A7FA9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00A59B" w:themeColor="accent1"/>
                                <w:sz w:val="28"/>
                              </w:rPr>
                            </w:pPr>
                            <w:r w:rsidRPr="004D492A">
                              <w:rPr>
                                <w:rFonts w:ascii="Broadway" w:hAnsi="Broadway"/>
                                <w:b/>
                                <w:color w:val="00A59B" w:themeColor="accent1"/>
                                <w:sz w:val="28"/>
                              </w:rPr>
                              <w:t>The Winner</w:t>
                            </w:r>
                          </w:p>
                          <w:p w14:paraId="1F612000" w14:textId="07485F0F" w:rsidR="006A7FA9" w:rsidRPr="004D492A" w:rsidRDefault="006A7FA9" w:rsidP="006A7FA9">
                            <w:pPr>
                              <w:jc w:val="center"/>
                              <w:rPr>
                                <w:rFonts w:ascii="Segoe Print" w:hAnsi="Segoe Print"/>
                                <w:color w:val="00A59B" w:themeColor="accent1"/>
                              </w:rPr>
                            </w:pPr>
                            <w:r w:rsidRPr="004D492A">
                              <w:rPr>
                                <w:rFonts w:ascii="Segoe Print" w:hAnsi="Segoe Print"/>
                                <w:color w:val="00A59B" w:themeColor="accent1"/>
                              </w:rPr>
                              <w:t>The winning design will</w:t>
                            </w:r>
                            <w:r w:rsidR="00197051" w:rsidRPr="004D492A">
                              <w:rPr>
                                <w:rFonts w:ascii="Segoe Print" w:hAnsi="Segoe Print"/>
                                <w:color w:val="00A59B" w:themeColor="accent1"/>
                              </w:rPr>
                              <w:t xml:space="preserve"> have their art </w:t>
                            </w:r>
                            <w:r w:rsidRPr="004D492A">
                              <w:rPr>
                                <w:rFonts w:ascii="Segoe Print" w:hAnsi="Segoe Print"/>
                                <w:color w:val="00A59B" w:themeColor="accent1"/>
                              </w:rPr>
                              <w:t>painted near the school’s front entrance and be unveiled during a special community</w:t>
                            </w:r>
                            <w:r w:rsidR="00197051" w:rsidRPr="004D492A">
                              <w:rPr>
                                <w:rFonts w:ascii="Segoe Print" w:hAnsi="Segoe Print"/>
                                <w:color w:val="00A59B" w:themeColor="accent1"/>
                              </w:rPr>
                              <w:t xml:space="preserve"> </w:t>
                            </w:r>
                            <w:r w:rsidRPr="004D492A">
                              <w:rPr>
                                <w:rFonts w:ascii="Segoe Print" w:hAnsi="Segoe Print"/>
                                <w:color w:val="00A59B" w:themeColor="accent1"/>
                              </w:rPr>
                              <w:t>event.</w:t>
                            </w:r>
                          </w:p>
                          <w:p w14:paraId="2403B602" w14:textId="77777777" w:rsidR="006A7FA9" w:rsidRPr="006A7FA9" w:rsidRDefault="006A7FA9" w:rsidP="006A7FA9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9D5EBC" w:rsidRPr="009D5EBC">
              <w:rPr>
                <w:i/>
                <w:color w:val="C00000"/>
                <w:sz w:val="28"/>
              </w:rPr>
              <w:t xml:space="preserve">     “E</w:t>
            </w:r>
            <w:r w:rsidR="009D5EBC">
              <w:rPr>
                <w:i/>
                <w:color w:val="C00000"/>
                <w:sz w:val="28"/>
              </w:rPr>
              <w:t>m</w:t>
            </w:r>
            <w:r w:rsidR="009D5EBC" w:rsidRPr="009D5EBC">
              <w:rPr>
                <w:i/>
                <w:color w:val="C00000"/>
                <w:sz w:val="28"/>
              </w:rPr>
              <w:t>powering the community now and in the future.”</w:t>
            </w:r>
          </w:p>
          <w:p w14:paraId="1D517718" w14:textId="0327210E" w:rsidR="004D492A" w:rsidRDefault="004D492A" w:rsidP="003A4A4A">
            <w:r>
              <w:t>W</w:t>
            </w:r>
            <w:r w:rsidR="00771755">
              <w:t xml:space="preserve">inners </w:t>
            </w:r>
            <w:r>
              <w:t xml:space="preserve">will be chosen </w:t>
            </w:r>
            <w:r w:rsidR="00771755">
              <w:t>for 1</w:t>
            </w:r>
            <w:r w:rsidR="00771755" w:rsidRPr="00771755">
              <w:rPr>
                <w:vertAlign w:val="superscript"/>
              </w:rPr>
              <w:t>st</w:t>
            </w:r>
            <w:r w:rsidR="00771755">
              <w:t>, 2</w:t>
            </w:r>
            <w:r w:rsidR="00771755" w:rsidRPr="00771755">
              <w:rPr>
                <w:vertAlign w:val="superscript"/>
              </w:rPr>
              <w:t>nd</w:t>
            </w:r>
            <w:r w:rsidR="00771755">
              <w:t>, and 3</w:t>
            </w:r>
            <w:r w:rsidR="00771755" w:rsidRPr="00771755">
              <w:rPr>
                <w:vertAlign w:val="superscript"/>
              </w:rPr>
              <w:t>rd</w:t>
            </w:r>
            <w:r w:rsidR="00771755">
              <w:t xml:space="preserve"> place. </w:t>
            </w:r>
          </w:p>
          <w:p w14:paraId="00B787B6" w14:textId="0E31C995" w:rsidR="00771755" w:rsidRDefault="00771755" w:rsidP="003A4A4A">
            <w:r>
              <w:t>All winners will receive a prize for their entries.</w:t>
            </w:r>
          </w:p>
          <w:p w14:paraId="62FC56A8" w14:textId="13ACD9FE" w:rsidR="009D5EBC" w:rsidRPr="009D5EBC" w:rsidRDefault="004D492A" w:rsidP="003A4A4A">
            <w:r w:rsidRPr="00197051">
              <w:rPr>
                <w:sz w:val="48"/>
              </w:rPr>
              <w:drawing>
                <wp:anchor distT="0" distB="0" distL="114300" distR="114300" simplePos="0" relativeHeight="251661312" behindDoc="1" locked="0" layoutInCell="1" allowOverlap="1" wp14:anchorId="16C99B61" wp14:editId="688025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583565</wp:posOffset>
                  </wp:positionV>
                  <wp:extent cx="1927860" cy="173736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44" y="21316"/>
                      <wp:lineTo x="21344" y="0"/>
                      <wp:lineTo x="0" y="0"/>
                    </wp:wrapPolygon>
                  </wp:wrapTight>
                  <wp:docPr id="6" name="Picture 6" descr="Image result for cartoon whisp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rtoon whispe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3" t="18861" r="6761"/>
                          <a:stretch/>
                        </pic:blipFill>
                        <pic:spPr bwMode="auto">
                          <a:xfrm>
                            <a:off x="0" y="0"/>
                            <a:ext cx="19278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07CF70" w14:textId="7A8677BF" w:rsidR="006379B2" w:rsidRPr="006379B2" w:rsidRDefault="00197051" w:rsidP="003A4A4A">
            <w:pPr>
              <w:rPr>
                <w:sz w:val="48"/>
              </w:rPr>
            </w:pPr>
            <w:r>
              <w:rPr>
                <w:noProof/>
              </w:rPr>
              <w:drawing>
                <wp:inline distT="0" distB="0" distL="0" distR="0" wp14:anchorId="0E27A669" wp14:editId="5B33F615">
                  <wp:extent cx="2682240" cy="1706880"/>
                  <wp:effectExtent l="0" t="0" r="3810" b="7620"/>
                  <wp:docPr id="7" name="Picture 7" descr="Image result f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</w:p>
          <w:bookmarkEnd w:id="0"/>
          <w:p w14:paraId="0A445C5F" w14:textId="5CE4643E" w:rsidR="003A4A4A" w:rsidRDefault="00197051" w:rsidP="00067228">
            <w:pPr>
              <w:pStyle w:val="Logo"/>
            </w:pPr>
            <w:r>
              <w:drawing>
                <wp:inline distT="0" distB="0" distL="0" distR="0" wp14:anchorId="0EF3058B" wp14:editId="11771A98">
                  <wp:extent cx="2143125" cy="2143125"/>
                  <wp:effectExtent l="400050" t="400050" r="314325" b="390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723890"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4703" w:type="pct"/>
              <w:tblInd w:w="210" w:type="dxa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330"/>
            </w:tblGrid>
            <w:tr w:rsidR="00236FEA" w14:paraId="01C5D9E4" w14:textId="77777777" w:rsidTr="001073F7">
              <w:trPr>
                <w:trHeight w:hRule="exact" w:val="10800"/>
              </w:trPr>
              <w:tc>
                <w:tcPr>
                  <w:tcW w:w="333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7B98614E" w14:textId="402A77D5" w:rsidR="00236FEA" w:rsidRDefault="003116FF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7F243BFDCA504C278A1173C34BAF7C95"/>
                      </w:placeholder>
                      <w15:appearance w15:val="hidden"/>
                      <w:text/>
                    </w:sdtPr>
                    <w:sdtEndPr/>
                    <w:sdtContent>
                      <w:r w:rsidR="006379B2">
                        <w:t>Open to all              5th -8th Students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C763CD8BF5CF446B87624498690B64CF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FD9E167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04A8EDD6" w14:textId="4240455C" w:rsidR="00236FEA" w:rsidRDefault="003116FF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5B91FE4474F744FF877C9CB62997D771"/>
                      </w:placeholder>
                      <w15:appearance w15:val="hidden"/>
                      <w:text/>
                    </w:sdtPr>
                    <w:sdtEndPr/>
                    <w:sdtContent>
                      <w:r w:rsidR="006379B2">
                        <w:t xml:space="preserve">Accepting Designs February 1st through </w:t>
                      </w:r>
                      <w:r w:rsidR="004D492A">
                        <w:t xml:space="preserve">       </w:t>
                      </w:r>
                      <w:r w:rsidR="006379B2">
                        <w:t>February 15th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7051CE0DAFF644CCAF71A3F2A6C1DD0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FB8CDC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4FBC5856" w14:textId="388D00D0" w:rsidR="00236FEA" w:rsidRDefault="003116FF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94F2FAD676DC4BBEA117A2C4A4F75685"/>
                      </w:placeholder>
                      <w15:appearance w15:val="hidden"/>
                      <w:text/>
                    </w:sdtPr>
                    <w:sdtEndPr/>
                    <w:sdtContent>
                      <w:r w:rsidR="009D5EBC">
                        <w:t xml:space="preserve">Submit your designs to Ms. Willbanks in </w:t>
                      </w:r>
                      <w:r w:rsidR="00771755">
                        <w:t xml:space="preserve">      </w:t>
                      </w:r>
                      <w:r w:rsidR="009D5EBC">
                        <w:t>room 23</w:t>
                      </w:r>
                      <w:r w:rsidR="00771755">
                        <w:t>.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2054CD3E508E46F2A5F74906DDF81AD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795C8CB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1844B64A" w14:textId="64AF416F" w:rsidR="00236FEA" w:rsidRDefault="004D492A" w:rsidP="00236FEA">
                  <w:pPr>
                    <w:pStyle w:val="Heading2"/>
                  </w:pPr>
                  <w:r>
                    <w:t>Prizes for winners!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6858E5318F7D4798AB8993A2ECE980C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F12049C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1479257" w14:textId="7A77FB9E" w:rsidR="00236FEA" w:rsidRDefault="004D492A" w:rsidP="00236FEA">
                  <w:pPr>
                    <w:pStyle w:val="Heading2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3B64DEED" wp14:editId="40525D42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14605</wp:posOffset>
                        </wp:positionV>
                        <wp:extent cx="934085" cy="67564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707"/>
                            <wp:lineTo x="21145" y="20707"/>
                            <wp:lineTo x="21145" y="0"/>
                            <wp:lineTo x="0" y="0"/>
                          </wp:wrapPolygon>
                        </wp:wrapTight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085" cy="67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36FEA" w14:paraId="7A59CF1B" w14:textId="77777777" w:rsidTr="001073F7">
              <w:trPr>
                <w:trHeight w:val="3600"/>
              </w:trPr>
              <w:tc>
                <w:tcPr>
                  <w:tcW w:w="333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2C24C215" w14:textId="2A7DA340" w:rsidR="00236FEA" w:rsidRDefault="00771755" w:rsidP="00771755">
                  <w:pPr>
                    <w:pStyle w:val="Date"/>
                  </w:pPr>
                  <w:r>
                    <w:t>Be an Artist!</w:t>
                  </w:r>
                </w:p>
                <w:p w14:paraId="6DEA0E3A" w14:textId="6EC9C16A" w:rsidR="00771755" w:rsidRDefault="00771755" w:rsidP="00771755">
                  <w:pPr>
                    <w:pStyle w:val="Date"/>
                  </w:pPr>
                  <w:r>
                    <w:t>Be a Warrior!</w:t>
                  </w:r>
                </w:p>
                <w:p w14:paraId="06A3166F" w14:textId="4092A849" w:rsidR="00771755" w:rsidRDefault="00771755" w:rsidP="00771755">
                  <w:pPr>
                    <w:pStyle w:val="Date"/>
                  </w:pPr>
                  <w:r>
                    <w:t>Be a Winner!</w:t>
                  </w:r>
                </w:p>
                <w:p w14:paraId="55AA1E50" w14:textId="0E9B64D5" w:rsidR="00771755" w:rsidRDefault="00771755" w:rsidP="00771755">
                  <w:pPr>
                    <w:pStyle w:val="Date"/>
                  </w:pPr>
                  <w:r>
                    <w:t>Show courage and join now!</w:t>
                  </w:r>
                </w:p>
              </w:tc>
            </w:tr>
          </w:tbl>
          <w:p w14:paraId="626B3C29" w14:textId="56953FE7" w:rsidR="00423F28" w:rsidRDefault="00423F28" w:rsidP="00236FEA"/>
        </w:tc>
      </w:tr>
    </w:tbl>
    <w:p w14:paraId="7D5A6540" w14:textId="67653366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7DB47" w14:textId="77777777" w:rsidR="003116FF" w:rsidRDefault="003116FF" w:rsidP="00AB6948">
      <w:pPr>
        <w:spacing w:after="0" w:line="240" w:lineRule="auto"/>
      </w:pPr>
      <w:r>
        <w:separator/>
      </w:r>
    </w:p>
  </w:endnote>
  <w:endnote w:type="continuationSeparator" w:id="0">
    <w:p w14:paraId="7B990AEF" w14:textId="77777777" w:rsidR="003116FF" w:rsidRDefault="003116FF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29EE4" w14:textId="77777777" w:rsidR="003116FF" w:rsidRDefault="003116FF" w:rsidP="00AB6948">
      <w:pPr>
        <w:spacing w:after="0" w:line="240" w:lineRule="auto"/>
      </w:pPr>
      <w:r>
        <w:separator/>
      </w:r>
    </w:p>
  </w:footnote>
  <w:footnote w:type="continuationSeparator" w:id="0">
    <w:p w14:paraId="53A91512" w14:textId="77777777" w:rsidR="003116FF" w:rsidRDefault="003116FF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1C8"/>
    <w:rsid w:val="00044307"/>
    <w:rsid w:val="00054D84"/>
    <w:rsid w:val="00067228"/>
    <w:rsid w:val="001073F7"/>
    <w:rsid w:val="00190F23"/>
    <w:rsid w:val="00194E9C"/>
    <w:rsid w:val="00197051"/>
    <w:rsid w:val="001C290A"/>
    <w:rsid w:val="001D3B47"/>
    <w:rsid w:val="00236FEA"/>
    <w:rsid w:val="0027400C"/>
    <w:rsid w:val="002A0BAC"/>
    <w:rsid w:val="002C65CB"/>
    <w:rsid w:val="002D469D"/>
    <w:rsid w:val="003116FF"/>
    <w:rsid w:val="003A4A4A"/>
    <w:rsid w:val="003F4359"/>
    <w:rsid w:val="00423F28"/>
    <w:rsid w:val="00425C2B"/>
    <w:rsid w:val="004A1A52"/>
    <w:rsid w:val="004B6545"/>
    <w:rsid w:val="004C43EE"/>
    <w:rsid w:val="004D492A"/>
    <w:rsid w:val="005927AD"/>
    <w:rsid w:val="00627140"/>
    <w:rsid w:val="006379B2"/>
    <w:rsid w:val="00655EA2"/>
    <w:rsid w:val="006A7FA9"/>
    <w:rsid w:val="00767651"/>
    <w:rsid w:val="007716AB"/>
    <w:rsid w:val="00771755"/>
    <w:rsid w:val="007E4871"/>
    <w:rsid w:val="007E4C8C"/>
    <w:rsid w:val="007F3F1B"/>
    <w:rsid w:val="00804979"/>
    <w:rsid w:val="008458BC"/>
    <w:rsid w:val="008F5234"/>
    <w:rsid w:val="009D3491"/>
    <w:rsid w:val="009D5EBC"/>
    <w:rsid w:val="00AA4B20"/>
    <w:rsid w:val="00AB6948"/>
    <w:rsid w:val="00AC4416"/>
    <w:rsid w:val="00AD7965"/>
    <w:rsid w:val="00B220A3"/>
    <w:rsid w:val="00B2335D"/>
    <w:rsid w:val="00B861C8"/>
    <w:rsid w:val="00BB702B"/>
    <w:rsid w:val="00C175B1"/>
    <w:rsid w:val="00C23D95"/>
    <w:rsid w:val="00C87D9E"/>
    <w:rsid w:val="00CB26AC"/>
    <w:rsid w:val="00DD2A04"/>
    <w:rsid w:val="00E85A56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C3691D"/>
  <w15:chartTrackingRefBased/>
  <w15:docId w15:val="{DAAE70E2-9268-48D1-AB02-B1BC5D4B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iWillbanks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51FF63DEBF4B3F91259DB0179C3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94A83-88A4-4E9D-95BC-3C2DA1FE6EB5}"/>
      </w:docPartPr>
      <w:docPartBody>
        <w:p w:rsidR="00000000" w:rsidRDefault="00934F8B">
          <w:pPr>
            <w:pStyle w:val="1351FF63DEBF4B3F91259DB0179C3001"/>
          </w:pPr>
          <w:r>
            <w:t>Event Date</w:t>
          </w:r>
        </w:p>
      </w:docPartBody>
    </w:docPart>
    <w:docPart>
      <w:docPartPr>
        <w:name w:val="D66EFE5A6331442E9677032FC9F96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164AF-76B6-41A5-9482-DA037626F332}"/>
      </w:docPartPr>
      <w:docPartBody>
        <w:p w:rsidR="00000000" w:rsidRDefault="00934F8B">
          <w:pPr>
            <w:pStyle w:val="D66EFE5A6331442E9677032FC9F96D7E"/>
          </w:pPr>
          <w:r>
            <w:t>Event Title, Up to Two Lines</w:t>
          </w:r>
        </w:p>
      </w:docPartBody>
    </w:docPart>
    <w:docPart>
      <w:docPartPr>
        <w:name w:val="D7B7EEF33080407BB3E378112791D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D8CC4-5F34-44CF-A795-891997982625}"/>
      </w:docPartPr>
      <w:docPartBody>
        <w:p w:rsidR="00000000" w:rsidRDefault="00934F8B">
          <w:pPr>
            <w:pStyle w:val="D7B7EEF33080407BB3E378112791D5E1"/>
          </w:pPr>
          <w:r>
            <w:t>Event Description Heading</w:t>
          </w:r>
        </w:p>
      </w:docPartBody>
    </w:docPart>
    <w:docPart>
      <w:docPartPr>
        <w:name w:val="7F243BFDCA504C278A1173C34BAF7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FA01F-65E6-40EA-930F-591688F4FCB4}"/>
      </w:docPartPr>
      <w:docPartBody>
        <w:p w:rsidR="00000000" w:rsidRDefault="00934F8B">
          <w:pPr>
            <w:pStyle w:val="7F243BFDCA504C278A1173C34BAF7C95"/>
          </w:pPr>
          <w:r>
            <w:t xml:space="preserve">Add Key </w:t>
          </w:r>
          <w:r>
            <w:t>Info About Your Event Here!</w:t>
          </w:r>
        </w:p>
      </w:docPartBody>
    </w:docPart>
    <w:docPart>
      <w:docPartPr>
        <w:name w:val="C763CD8BF5CF446B87624498690B6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4322A-852D-4EC4-9D2B-2F967D39F713}"/>
      </w:docPartPr>
      <w:docPartBody>
        <w:p w:rsidR="00000000" w:rsidRDefault="00934F8B">
          <w:pPr>
            <w:pStyle w:val="C763CD8BF5CF446B87624498690B64CF"/>
          </w:pPr>
          <w:r>
            <w:t>____</w:t>
          </w:r>
        </w:p>
      </w:docPartBody>
    </w:docPart>
    <w:docPart>
      <w:docPartPr>
        <w:name w:val="5B91FE4474F744FF877C9CB62997D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C3BEC-7326-45FC-97DC-596F9AE6E45C}"/>
      </w:docPartPr>
      <w:docPartBody>
        <w:p w:rsidR="00000000" w:rsidRDefault="00934F8B">
          <w:pPr>
            <w:pStyle w:val="5B91FE4474F744FF877C9CB62997D771"/>
          </w:pPr>
          <w:r>
            <w:t>Don’t Be Shy—Tell Them Why They Can’t Miss This Event!</w:t>
          </w:r>
        </w:p>
      </w:docPartBody>
    </w:docPart>
    <w:docPart>
      <w:docPartPr>
        <w:name w:val="7051CE0DAFF644CCAF71A3F2A6C1D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07149-3710-4091-BE8E-DA0F75174BE6}"/>
      </w:docPartPr>
      <w:docPartBody>
        <w:p w:rsidR="00000000" w:rsidRDefault="00934F8B">
          <w:pPr>
            <w:pStyle w:val="7051CE0DAFF644CCAF71A3F2A6C1DD0A"/>
          </w:pPr>
          <w:r w:rsidRPr="00655EA2">
            <w:t>____</w:t>
          </w:r>
        </w:p>
      </w:docPartBody>
    </w:docPart>
    <w:docPart>
      <w:docPartPr>
        <w:name w:val="94F2FAD676DC4BBEA117A2C4A4F75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F4C56-074D-48A8-9AA6-837657B141EE}"/>
      </w:docPartPr>
      <w:docPartBody>
        <w:p w:rsidR="00000000" w:rsidRDefault="00934F8B">
          <w:pPr>
            <w:pStyle w:val="94F2FAD676DC4BBEA117A2C4A4F75685"/>
          </w:pPr>
          <w:r>
            <w:t>One More Exciting Point Here!</w:t>
          </w:r>
        </w:p>
      </w:docPartBody>
    </w:docPart>
    <w:docPart>
      <w:docPartPr>
        <w:name w:val="2054CD3E508E46F2A5F74906DDF81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B0158-D482-43C4-89B9-49F924A28C9B}"/>
      </w:docPartPr>
      <w:docPartBody>
        <w:p w:rsidR="00000000" w:rsidRDefault="00934F8B">
          <w:pPr>
            <w:pStyle w:val="2054CD3E508E46F2A5F74906DDF81ADC"/>
          </w:pPr>
          <w:r w:rsidRPr="00655EA2">
            <w:t>____</w:t>
          </w:r>
        </w:p>
      </w:docPartBody>
    </w:docPart>
    <w:docPart>
      <w:docPartPr>
        <w:name w:val="6858E5318F7D4798AB8993A2ECE9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6A9BA-8EB1-4DD3-86DE-3EE25ADC052A}"/>
      </w:docPartPr>
      <w:docPartBody>
        <w:p w:rsidR="00000000" w:rsidRDefault="00934F8B">
          <w:pPr>
            <w:pStyle w:val="6858E5318F7D4798AB8993A2ECE980CA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F8B"/>
    <w:rsid w:val="0093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51FF63DEBF4B3F91259DB0179C3001">
    <w:name w:val="1351FF63DEBF4B3F91259DB0179C3001"/>
  </w:style>
  <w:style w:type="paragraph" w:customStyle="1" w:styleId="D66EFE5A6331442E9677032FC9F96D7E">
    <w:name w:val="D66EFE5A6331442E9677032FC9F96D7E"/>
  </w:style>
  <w:style w:type="paragraph" w:customStyle="1" w:styleId="D7B7EEF33080407BB3E378112791D5E1">
    <w:name w:val="D7B7EEF33080407BB3E378112791D5E1"/>
  </w:style>
  <w:style w:type="paragraph" w:customStyle="1" w:styleId="12621C27836242DF84964500791C8985">
    <w:name w:val="12621C27836242DF84964500791C8985"/>
  </w:style>
  <w:style w:type="paragraph" w:customStyle="1" w:styleId="DC7BBAAD417946628F6A25ADF768CA72">
    <w:name w:val="DC7BBAAD417946628F6A25ADF768CA72"/>
  </w:style>
  <w:style w:type="paragraph" w:customStyle="1" w:styleId="7F243BFDCA504C278A1173C34BAF7C95">
    <w:name w:val="7F243BFDCA504C278A1173C34BAF7C95"/>
  </w:style>
  <w:style w:type="paragraph" w:customStyle="1" w:styleId="C763CD8BF5CF446B87624498690B64CF">
    <w:name w:val="C763CD8BF5CF446B87624498690B64CF"/>
  </w:style>
  <w:style w:type="paragraph" w:customStyle="1" w:styleId="5B91FE4474F744FF877C9CB62997D771">
    <w:name w:val="5B91FE4474F744FF877C9CB62997D771"/>
  </w:style>
  <w:style w:type="paragraph" w:customStyle="1" w:styleId="7051CE0DAFF644CCAF71A3F2A6C1DD0A">
    <w:name w:val="7051CE0DAFF644CCAF71A3F2A6C1DD0A"/>
  </w:style>
  <w:style w:type="paragraph" w:customStyle="1" w:styleId="94F2FAD676DC4BBEA117A2C4A4F75685">
    <w:name w:val="94F2FAD676DC4BBEA117A2C4A4F75685"/>
  </w:style>
  <w:style w:type="paragraph" w:customStyle="1" w:styleId="2054CD3E508E46F2A5F74906DDF81ADC">
    <w:name w:val="2054CD3E508E46F2A5F74906DDF81ADC"/>
  </w:style>
  <w:style w:type="paragraph" w:customStyle="1" w:styleId="BBD99A4A3E5A4D7B985178D1B7C04130">
    <w:name w:val="BBD99A4A3E5A4D7B985178D1B7C04130"/>
  </w:style>
  <w:style w:type="paragraph" w:customStyle="1" w:styleId="6858E5318F7D4798AB8993A2ECE980CA">
    <w:name w:val="6858E5318F7D4798AB8993A2ECE980CA"/>
  </w:style>
  <w:style w:type="paragraph" w:customStyle="1" w:styleId="E985B4D6C5314B5491E943BB7E81609E">
    <w:name w:val="E985B4D6C5314B5491E943BB7E81609E"/>
  </w:style>
  <w:style w:type="paragraph" w:customStyle="1" w:styleId="13BD9FA4FCEE44EDAB79CB83FE79DC51">
    <w:name w:val="13BD9FA4FCEE44EDAB79CB83FE79DC51"/>
  </w:style>
  <w:style w:type="paragraph" w:customStyle="1" w:styleId="B9EFF9C94BA946BAB6598DFFEC5E4BE3">
    <w:name w:val="B9EFF9C94BA946BAB6598DFFEC5E4BE3"/>
  </w:style>
  <w:style w:type="paragraph" w:customStyle="1" w:styleId="315B7CA7AC064EA7915A8B9A30CB2443">
    <w:name w:val="315B7CA7AC064EA7915A8B9A30CB2443"/>
  </w:style>
  <w:style w:type="paragraph" w:customStyle="1" w:styleId="7BF54432DC4948C2BB6B1A85F812960B">
    <w:name w:val="7BF54432DC4948C2BB6B1A85F812960B"/>
  </w:style>
  <w:style w:type="paragraph" w:customStyle="1" w:styleId="F9A9E97E65814E33A6136F83998E22AB">
    <w:name w:val="F9A9E97E65814E33A6136F83998E22AB"/>
  </w:style>
  <w:style w:type="paragraph" w:customStyle="1" w:styleId="4C67A39D41B547F1BFAC724C465D3273">
    <w:name w:val="4C67A39D41B547F1BFAC724C465D32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81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LoriWillbanks</dc:creator>
  <cp:keywords/>
  <dc:description/>
  <cp:lastModifiedBy>Lori Willbanks</cp:lastModifiedBy>
  <cp:revision>1</cp:revision>
  <cp:lastPrinted>2012-12-25T21:02:00Z</cp:lastPrinted>
  <dcterms:created xsi:type="dcterms:W3CDTF">2018-01-26T04:22:00Z</dcterms:created>
  <dcterms:modified xsi:type="dcterms:W3CDTF">2018-01-26T05:46:00Z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