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8AD" w:rsidRDefault="001C5BC4">
      <w:r>
        <w:rPr>
          <w:noProof/>
        </w:rPr>
        <mc:AlternateContent>
          <mc:Choice Requires="wps">
            <w:drawing>
              <wp:anchor distT="0" distB="0" distL="114300" distR="114300" simplePos="0" relativeHeight="251687952" behindDoc="0" locked="0" layoutInCell="1" allowOverlap="1" wp14:anchorId="21FF54FB" wp14:editId="5B6BDB07">
                <wp:simplePos x="0" y="0"/>
                <wp:positionH relativeFrom="page">
                  <wp:posOffset>450215</wp:posOffset>
                </wp:positionH>
                <wp:positionV relativeFrom="page">
                  <wp:posOffset>3383280</wp:posOffset>
                </wp:positionV>
                <wp:extent cx="1345565" cy="748665"/>
                <wp:effectExtent l="50800" t="228600" r="0" b="241935"/>
                <wp:wrapThrough wrapText="bothSides">
                  <wp:wrapPolygon edited="0">
                    <wp:start x="19147" y="-1395"/>
                    <wp:lineTo x="6240" y="-10605"/>
                    <wp:lineTo x="3481" y="20"/>
                    <wp:lineTo x="1091" y="-1175"/>
                    <wp:lineTo x="-42" y="20518"/>
                    <wp:lineTo x="2175" y="22377"/>
                    <wp:lineTo x="2889" y="21359"/>
                    <wp:lineTo x="13653" y="21493"/>
                    <wp:lineTo x="20674" y="15251"/>
                    <wp:lineTo x="20846" y="14587"/>
                    <wp:lineTo x="21364" y="465"/>
                    <wp:lineTo x="19147" y="-1395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98803">
                          <a:off x="0" y="0"/>
                          <a:ext cx="134556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838D2" w:rsidRPr="00DE475E" w:rsidRDefault="004838D2" w:rsidP="00DE47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E475E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5.45pt;margin-top:266.4pt;width:105.95pt;height:58.95pt;rotation:-1639707fd;z-index:2516879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" mv:complextextbox="1" filled="f" stroked="f">
                <v:textbox style="mso-fit-shape-to-text:t">
                  <w:txbxContent>
                    <w:p w:rsidR="004838D2" w:rsidRPr="00DE475E" w:rsidRDefault="004838D2" w:rsidP="00DE475E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E475E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READ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838D2">
        <w:rPr>
          <w:noProof/>
        </w:rPr>
        <mc:AlternateContent>
          <mc:Choice Requires="wps">
            <w:drawing>
              <wp:anchor distT="0" distB="0" distL="114300" distR="114300" simplePos="0" relativeHeight="251698192" behindDoc="0" locked="0" layoutInCell="1" allowOverlap="1" wp14:anchorId="53BE7E13" wp14:editId="4DF77345">
                <wp:simplePos x="0" y="0"/>
                <wp:positionH relativeFrom="page">
                  <wp:posOffset>259714</wp:posOffset>
                </wp:positionH>
                <wp:positionV relativeFrom="page">
                  <wp:posOffset>274320</wp:posOffset>
                </wp:positionV>
                <wp:extent cx="7238365" cy="1465580"/>
                <wp:effectExtent l="0" t="0" r="0" b="7620"/>
                <wp:wrapThrough wrapText="bothSides">
                  <wp:wrapPolygon edited="0">
                    <wp:start x="76" y="0"/>
                    <wp:lineTo x="76" y="21338"/>
                    <wp:lineTo x="21450" y="21338"/>
                    <wp:lineTo x="21450" y="0"/>
                    <wp:lineTo x="76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836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838D2" w:rsidRPr="001C5BC4" w:rsidRDefault="004838D2" w:rsidP="004838D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4838D2" w:rsidRPr="001C5BC4" w:rsidRDefault="004838D2" w:rsidP="004838D2">
                            <w:pPr>
                              <w:pStyle w:val="Heading1"/>
                              <w:rPr>
                                <w:color w:val="2FB4FF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5BC4">
                              <w:rPr>
                                <w:color w:val="2FB4FF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Transitional Kindergarten</w:t>
                            </w:r>
                          </w:p>
                          <w:p w:rsidR="004838D2" w:rsidRPr="001C5BC4" w:rsidRDefault="004838D2" w:rsidP="004838D2">
                            <w:pPr>
                              <w:jc w:val="center"/>
                              <w:rPr>
                                <w:b/>
                                <w:color w:val="2FB4FF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C5BC4">
                              <w:rPr>
                                <w:b/>
                                <w:color w:val="2FB4FF"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 Boot Camp</w:t>
                            </w:r>
                          </w:p>
                          <w:p w:rsidR="001C5BC4" w:rsidRPr="004838D2" w:rsidRDefault="001C5BC4" w:rsidP="004838D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20.45pt;margin-top:21.6pt;width:569.95pt;height:115.4pt;z-index:25169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" mv:complextextbox="1" filled="f" stroked="f">
                <v:textbox>
                  <w:txbxContent>
                    <w:p w:rsidR="004838D2" w:rsidRPr="001C5BC4" w:rsidRDefault="004838D2" w:rsidP="004838D2">
                      <w:pPr>
                        <w:jc w:val="center"/>
                        <w:rPr>
                          <w:b/>
                          <w:sz w:val="16"/>
                          <w:szCs w:val="1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4838D2" w:rsidRPr="001C5BC4" w:rsidRDefault="004838D2" w:rsidP="004838D2">
                      <w:pPr>
                        <w:pStyle w:val="Heading1"/>
                        <w:rPr>
                          <w:color w:val="2FB4FF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5BC4">
                        <w:rPr>
                          <w:color w:val="2FB4FF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Transitional Kindergarten</w:t>
                      </w:r>
                    </w:p>
                    <w:p w:rsidR="004838D2" w:rsidRPr="001C5BC4" w:rsidRDefault="004838D2" w:rsidP="004838D2">
                      <w:pPr>
                        <w:jc w:val="center"/>
                        <w:rPr>
                          <w:b/>
                          <w:color w:val="2FB4FF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C5BC4">
                        <w:rPr>
                          <w:b/>
                          <w:color w:val="2FB4FF"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 Boot Camp</w:t>
                      </w:r>
                    </w:p>
                    <w:p w:rsidR="001C5BC4" w:rsidRPr="004838D2" w:rsidRDefault="001C5BC4" w:rsidP="004838D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475E">
        <w:rPr>
          <w:noProof/>
        </w:rPr>
        <mc:AlternateContent>
          <mc:Choice Requires="wps">
            <w:drawing>
              <wp:anchor distT="0" distB="0" distL="114300" distR="114300" simplePos="0" relativeHeight="251696144" behindDoc="0" locked="0" layoutInCell="1" allowOverlap="1" wp14:anchorId="290E0C23" wp14:editId="1AF46E0A">
                <wp:simplePos x="0" y="0"/>
                <wp:positionH relativeFrom="page">
                  <wp:posOffset>1216025</wp:posOffset>
                </wp:positionH>
                <wp:positionV relativeFrom="page">
                  <wp:posOffset>4519930</wp:posOffset>
                </wp:positionV>
                <wp:extent cx="1261745" cy="712470"/>
                <wp:effectExtent l="0" t="0" r="0" b="0"/>
                <wp:wrapThrough wrapText="bothSides">
                  <wp:wrapPolygon edited="0">
                    <wp:start x="435" y="0"/>
                    <wp:lineTo x="435" y="20791"/>
                    <wp:lineTo x="20872" y="20791"/>
                    <wp:lineTo x="20872" y="0"/>
                    <wp:lineTo x="435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838D2" w:rsidRPr="00DE475E" w:rsidRDefault="004838D2" w:rsidP="00DE47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475E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123…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8" type="#_x0000_t202" style="position:absolute;margin-left:95.75pt;margin-top:355.9pt;width:99.35pt;height:56.1pt;z-index:251696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" mv:complextextbox="1" filled="f" stroked="f">
                <v:textbox style="mso-fit-shape-to-text:t">
                  <w:txbxContent>
                    <w:p w:rsidR="004838D2" w:rsidRPr="00DE475E" w:rsidRDefault="004838D2" w:rsidP="00DE475E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475E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123…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475E">
        <w:rPr>
          <w:noProof/>
        </w:rPr>
        <mc:AlternateContent>
          <mc:Choice Requires="wps">
            <w:drawing>
              <wp:anchor distT="0" distB="0" distL="114300" distR="114300" simplePos="0" relativeHeight="251690000" behindDoc="0" locked="0" layoutInCell="1" allowOverlap="1" wp14:anchorId="2E2E2883" wp14:editId="3BD4E9E1">
                <wp:simplePos x="0" y="0"/>
                <wp:positionH relativeFrom="page">
                  <wp:posOffset>5813425</wp:posOffset>
                </wp:positionH>
                <wp:positionV relativeFrom="page">
                  <wp:posOffset>3712845</wp:posOffset>
                </wp:positionV>
                <wp:extent cx="1532890" cy="649605"/>
                <wp:effectExtent l="25400" t="330200" r="0" b="315595"/>
                <wp:wrapThrough wrapText="bothSides">
                  <wp:wrapPolygon edited="0">
                    <wp:start x="20034" y="-1705"/>
                    <wp:lineTo x="11325" y="-11735"/>
                    <wp:lineTo x="8440" y="-62"/>
                    <wp:lineTo x="2566" y="-8147"/>
                    <wp:lineTo x="608" y="4803"/>
                    <wp:lineTo x="196" y="19879"/>
                    <wp:lineTo x="1742" y="22007"/>
                    <wp:lineTo x="2412" y="20973"/>
                    <wp:lineTo x="12357" y="20972"/>
                    <wp:lineTo x="20627" y="17688"/>
                    <wp:lineTo x="22378" y="12277"/>
                    <wp:lineTo x="22455" y="3584"/>
                    <wp:lineTo x="21270" y="-3"/>
                    <wp:lineTo x="20034" y="-1705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84811">
                          <a:off x="0" y="0"/>
                          <a:ext cx="15328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838D2" w:rsidRPr="00DE475E" w:rsidRDefault="004838D2" w:rsidP="00DE47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475E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WRITE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9" type="#_x0000_t202" style="position:absolute;margin-left:457.75pt;margin-top:292.35pt;width:120.7pt;height:51.15pt;rotation:-1982670fd;z-index:251690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" mv:complextextbox="1" filled="f" stroked="f">
                <v:textbox style="mso-fit-shape-to-text:t">
                  <w:txbxContent>
                    <w:p w:rsidR="004838D2" w:rsidRPr="00DE475E" w:rsidRDefault="004838D2" w:rsidP="00DE475E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475E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WRITE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475E">
        <w:rPr>
          <w:noProof/>
        </w:rPr>
        <mc:AlternateContent>
          <mc:Choice Requires="wps">
            <w:drawing>
              <wp:anchor distT="0" distB="0" distL="114300" distR="114300" simplePos="0" relativeHeight="251694096" behindDoc="0" locked="0" layoutInCell="1" allowOverlap="1" wp14:anchorId="721D30BB" wp14:editId="64E36786">
                <wp:simplePos x="0" y="0"/>
                <wp:positionH relativeFrom="page">
                  <wp:posOffset>619760</wp:posOffset>
                </wp:positionH>
                <wp:positionV relativeFrom="page">
                  <wp:posOffset>2173605</wp:posOffset>
                </wp:positionV>
                <wp:extent cx="1437005" cy="681355"/>
                <wp:effectExtent l="0" t="0" r="0" b="4445"/>
                <wp:wrapThrough wrapText="bothSides">
                  <wp:wrapPolygon edited="0">
                    <wp:start x="382" y="0"/>
                    <wp:lineTo x="382" y="20936"/>
                    <wp:lineTo x="20617" y="20936"/>
                    <wp:lineTo x="20617" y="0"/>
                    <wp:lineTo x="382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838D2" w:rsidRPr="00DE475E" w:rsidRDefault="004838D2" w:rsidP="00DE475E">
                            <w:pPr>
                              <w:jc w:val="center"/>
                              <w:rPr>
                                <w:b/>
                                <w:outline/>
                                <w:color w:val="F8D800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E475E">
                              <w:rPr>
                                <w:b/>
                                <w:outline/>
                                <w:color w:val="F8D800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ABC…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0" type="#_x0000_t202" style="position:absolute;margin-left:48.8pt;margin-top:171.15pt;width:113.15pt;height:53.65pt;z-index:2516940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" mv:complextextbox="1" filled="f" stroked="f">
                <v:textbox style="mso-fit-shape-to-text:t">
                  <w:txbxContent>
                    <w:p w:rsidR="004838D2" w:rsidRPr="00DE475E" w:rsidRDefault="004838D2" w:rsidP="00DE475E">
                      <w:pPr>
                        <w:jc w:val="center"/>
                        <w:rPr>
                          <w:b/>
                          <w:outline/>
                          <w:color w:val="F8D800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DE475E">
                        <w:rPr>
                          <w:b/>
                          <w:outline/>
                          <w:color w:val="F8D800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ABC…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475E">
        <w:rPr>
          <w:noProof/>
        </w:rPr>
        <mc:AlternateContent>
          <mc:Choice Requires="wps">
            <w:drawing>
              <wp:anchor distT="0" distB="0" distL="114300" distR="114300" simplePos="0" relativeHeight="251692048" behindDoc="0" locked="0" layoutInCell="1" allowOverlap="1" wp14:anchorId="0307679C" wp14:editId="4E1E7CAD">
                <wp:simplePos x="0" y="0"/>
                <wp:positionH relativeFrom="page">
                  <wp:posOffset>5835650</wp:posOffset>
                </wp:positionH>
                <wp:positionV relativeFrom="page">
                  <wp:posOffset>2125345</wp:posOffset>
                </wp:positionV>
                <wp:extent cx="1441450" cy="649605"/>
                <wp:effectExtent l="0" t="228600" r="0" b="239395"/>
                <wp:wrapThrough wrapText="bothSides">
                  <wp:wrapPolygon edited="0">
                    <wp:start x="140" y="554"/>
                    <wp:lineTo x="-2041" y="4346"/>
                    <wp:lineTo x="396" y="17646"/>
                    <wp:lineTo x="11361" y="21428"/>
                    <wp:lineTo x="18358" y="21497"/>
                    <wp:lineTo x="18998" y="22743"/>
                    <wp:lineTo x="21113" y="20834"/>
                    <wp:lineTo x="20881" y="12839"/>
                    <wp:lineTo x="18730" y="1103"/>
                    <wp:lineTo x="17649" y="-7039"/>
                    <wp:lineTo x="10299" y="-6789"/>
                    <wp:lineTo x="2255" y="-1355"/>
                    <wp:lineTo x="140" y="554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27687">
                          <a:off x="0" y="0"/>
                          <a:ext cx="144145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838D2" w:rsidRPr="00DE475E" w:rsidRDefault="004838D2" w:rsidP="00DE475E">
                            <w:pPr>
                              <w:jc w:val="center"/>
                              <w:rPr>
                                <w:b/>
                                <w:color w:val="6D8D4C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E475E">
                              <w:rPr>
                                <w:b/>
                                <w:color w:val="6D8D4C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459.5pt;margin-top:167.35pt;width:113.5pt;height:51.15pt;rotation:1450188fd;z-index:251692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" mv:complextextbox="1" filled="f" stroked="f">
                <v:textbox style="mso-fit-shape-to-text:t">
                  <w:txbxContent>
                    <w:p w:rsidR="004838D2" w:rsidRPr="00DE475E" w:rsidRDefault="004838D2" w:rsidP="00DE475E">
                      <w:pPr>
                        <w:jc w:val="center"/>
                        <w:rPr>
                          <w:b/>
                          <w:color w:val="6D8D4C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DE475E">
                        <w:rPr>
                          <w:b/>
                          <w:color w:val="6D8D4C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MATH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215E7">
        <w:rPr>
          <w:noProof/>
        </w:rPr>
        <mc:AlternateContent>
          <mc:Choice Requires="wps">
            <w:drawing>
              <wp:anchor distT="0" distB="0" distL="114300" distR="114300" simplePos="0" relativeHeight="251684880" behindDoc="0" locked="0" layoutInCell="1" allowOverlap="1" wp14:anchorId="02A1CAC0" wp14:editId="13EBE053">
                <wp:simplePos x="0" y="0"/>
                <wp:positionH relativeFrom="page">
                  <wp:posOffset>355600</wp:posOffset>
                </wp:positionH>
                <wp:positionV relativeFrom="page">
                  <wp:posOffset>7962900</wp:posOffset>
                </wp:positionV>
                <wp:extent cx="5676900" cy="1821180"/>
                <wp:effectExtent l="0" t="0" r="0" b="7620"/>
                <wp:wrapThrough wrapText="bothSides">
                  <wp:wrapPolygon edited="0">
                    <wp:start x="97" y="0"/>
                    <wp:lineTo x="97" y="21389"/>
                    <wp:lineTo x="21358" y="21389"/>
                    <wp:lineTo x="21358" y="0"/>
                    <wp:lineTo x="97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82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8D2" w:rsidRDefault="004838D2">
                            <w:pPr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3215E7"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Date: June 5, 2019 – June 18, 2019</w:t>
                            </w:r>
                          </w:p>
                          <w:p w:rsidR="004838D2" w:rsidRDefault="004838D2">
                            <w:pPr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Registration: Contact Woodville Elementary School Main Office </w:t>
                            </w:r>
                          </w:p>
                          <w:p w:rsidR="004838D2" w:rsidRDefault="004838D2">
                            <w:pPr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</w:p>
                          <w:p w:rsidR="004838D2" w:rsidRPr="003215E7" w:rsidRDefault="004838D2">
                            <w:pPr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Phone: 559-686-9713 | woodvilleschools.org</w:t>
                            </w:r>
                          </w:p>
                          <w:p w:rsidR="004838D2" w:rsidRPr="003215E7" w:rsidRDefault="004838D2">
                            <w:pPr>
                              <w:rPr>
                                <w:b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</w:p>
                          <w:p w:rsidR="004838D2" w:rsidRDefault="004838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28pt;margin-top:627pt;width:447pt;height:143.4pt;z-index:25168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" mv:complextextbox="1" filled="f" stroked="f">
                <v:textbox>
                  <w:txbxContent>
                    <w:p w:rsidR="004838D2" w:rsidRDefault="004838D2">
                      <w:pPr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3215E7"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Date: June 5, 2019 – June 18, 2019</w:t>
                      </w:r>
                    </w:p>
                    <w:p w:rsidR="004838D2" w:rsidRDefault="004838D2">
                      <w:pPr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Registration: Contact Woodville Elementary School Main Office </w:t>
                      </w:r>
                    </w:p>
                    <w:p w:rsidR="004838D2" w:rsidRDefault="004838D2">
                      <w:pPr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</w:p>
                    <w:p w:rsidR="004838D2" w:rsidRPr="003215E7" w:rsidRDefault="004838D2">
                      <w:pPr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Phone: 559-686-9713 | woodvilleschools.org</w:t>
                      </w:r>
                    </w:p>
                    <w:p w:rsidR="004838D2" w:rsidRPr="003215E7" w:rsidRDefault="004838D2">
                      <w:pPr>
                        <w:rPr>
                          <w:b/>
                          <w:color w:val="F2F2F2" w:themeColor="background1" w:themeShade="F2"/>
                          <w:sz w:val="32"/>
                          <w:szCs w:val="32"/>
                        </w:rPr>
                      </w:pPr>
                    </w:p>
                    <w:p w:rsidR="004838D2" w:rsidRDefault="004838D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215E7">
        <w:rPr>
          <w:noProof/>
        </w:rPr>
        <w:drawing>
          <wp:anchor distT="0" distB="0" distL="114300" distR="114300" simplePos="0" relativeHeight="251680784" behindDoc="0" locked="0" layoutInCell="1" allowOverlap="1" wp14:anchorId="5B0988F3" wp14:editId="17D7B6FC">
            <wp:simplePos x="0" y="0"/>
            <wp:positionH relativeFrom="page">
              <wp:posOffset>5731510</wp:posOffset>
            </wp:positionH>
            <wp:positionV relativeFrom="page">
              <wp:posOffset>4908550</wp:posOffset>
            </wp:positionV>
            <wp:extent cx="1494790" cy="2095500"/>
            <wp:effectExtent l="177800" t="127000" r="181610" b="114300"/>
            <wp:wrapThrough wrapText="bothSides">
              <wp:wrapPolygon edited="0">
                <wp:start x="-283" y="-91"/>
                <wp:lineTo x="-1599" y="609"/>
                <wp:lineTo x="-622" y="8995"/>
                <wp:lineTo x="-381" y="20400"/>
                <wp:lineTo x="2109" y="21413"/>
                <wp:lineTo x="16291" y="21471"/>
                <wp:lineTo x="16781" y="21940"/>
                <wp:lineTo x="21479" y="21343"/>
                <wp:lineTo x="21711" y="20782"/>
                <wp:lineTo x="21781" y="6146"/>
                <wp:lineTo x="21190" y="-694"/>
                <wp:lineTo x="13938" y="-1367"/>
                <wp:lineTo x="3331" y="-550"/>
                <wp:lineTo x="-283" y="-91"/>
              </wp:wrapPolygon>
            </wp:wrapThrough>
            <wp:docPr id="11" name="Picture 11" descr="Macintosh HD:Applications:Microsoft Office 2011:Office:Media:Clipart:Photos.localized:j030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Applications:Microsoft Office 2011:Office:Media:Clipart:Photos.localized:j03096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6544">
                      <a:off x="0" y="0"/>
                      <a:ext cx="149479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E7">
        <w:rPr>
          <w:noProof/>
        </w:rPr>
        <w:drawing>
          <wp:anchor distT="0" distB="0" distL="114300" distR="114300" simplePos="0" relativeHeight="251681808" behindDoc="0" locked="0" layoutInCell="1" allowOverlap="1" wp14:anchorId="499399D1" wp14:editId="3E80D093">
            <wp:simplePos x="0" y="0"/>
            <wp:positionH relativeFrom="page">
              <wp:posOffset>568960</wp:posOffset>
            </wp:positionH>
            <wp:positionV relativeFrom="page">
              <wp:posOffset>5387975</wp:posOffset>
            </wp:positionV>
            <wp:extent cx="1748790" cy="2359660"/>
            <wp:effectExtent l="228600" t="152400" r="232410" b="154940"/>
            <wp:wrapThrough wrapText="bothSides">
              <wp:wrapPolygon edited="0">
                <wp:start x="-428" y="103"/>
                <wp:lineTo x="-1524" y="751"/>
                <wp:lineTo x="-355" y="8174"/>
                <wp:lineTo x="-1582" y="8367"/>
                <wp:lineTo x="-413" y="15790"/>
                <wp:lineTo x="-1640" y="15984"/>
                <wp:lineTo x="-399" y="20304"/>
                <wp:lineTo x="12111" y="21421"/>
                <wp:lineTo x="17588" y="21508"/>
                <wp:lineTo x="18026" y="21914"/>
                <wp:lineTo x="21708" y="21334"/>
                <wp:lineTo x="21623" y="19921"/>
                <wp:lineTo x="21805" y="16088"/>
                <wp:lineTo x="21556" y="8521"/>
                <wp:lineTo x="21739" y="4688"/>
                <wp:lineTo x="21026" y="-1142"/>
                <wp:lineTo x="12591" y="-1475"/>
                <wp:lineTo x="3255" y="-478"/>
                <wp:lineTo x="-428" y="103"/>
              </wp:wrapPolygon>
            </wp:wrapThrough>
            <wp:docPr id="12" name="Picture 12" descr="Macintosh HD:Users:lousaephan:Desktop:Screen Shot 2019-06-03 at 11.38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lousaephan:Desktop:Screen Shot 2019-06-03 at 11.38.3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003">
                      <a:off x="0" y="0"/>
                      <a:ext cx="1748790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E7">
        <w:rPr>
          <w:noProof/>
        </w:rPr>
        <w:drawing>
          <wp:anchor distT="0" distB="0" distL="114300" distR="114300" simplePos="0" relativeHeight="251683856" behindDoc="1" locked="0" layoutInCell="1" allowOverlap="1" wp14:anchorId="6ECE7596" wp14:editId="0181E1B3">
            <wp:simplePos x="0" y="0"/>
            <wp:positionH relativeFrom="page">
              <wp:posOffset>5835650</wp:posOffset>
            </wp:positionH>
            <wp:positionV relativeFrom="page">
              <wp:posOffset>8086725</wp:posOffset>
            </wp:positionV>
            <wp:extent cx="1662430" cy="1537335"/>
            <wp:effectExtent l="0" t="0" r="0" b="120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strict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E7">
        <w:rPr>
          <w:noProof/>
        </w:rPr>
        <w:drawing>
          <wp:anchor distT="0" distB="0" distL="114300" distR="114300" simplePos="0" relativeHeight="251679760" behindDoc="0" locked="0" layoutInCell="1" allowOverlap="1" wp14:anchorId="6EBC3A36" wp14:editId="46120D93">
            <wp:simplePos x="0" y="0"/>
            <wp:positionH relativeFrom="page">
              <wp:posOffset>2279015</wp:posOffset>
            </wp:positionH>
            <wp:positionV relativeFrom="page">
              <wp:posOffset>5232400</wp:posOffset>
            </wp:positionV>
            <wp:extent cx="3587750" cy="2543175"/>
            <wp:effectExtent l="0" t="0" r="0" b="0"/>
            <wp:wrapThrough wrapText="bothSides">
              <wp:wrapPolygon edited="0">
                <wp:start x="0" y="0"/>
                <wp:lineTo x="0" y="21357"/>
                <wp:lineTo x="21409" y="21357"/>
                <wp:lineTo x="21409" y="0"/>
                <wp:lineTo x="0" y="0"/>
              </wp:wrapPolygon>
            </wp:wrapThrough>
            <wp:docPr id="10" name="Picture 10" descr="Macintosh HD:Users:lousaephan:Desktop:Screen Shot 2019-06-03 at 11.2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usaephan:Desktop:Screen Shot 2019-06-03 at 11.28.1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5E7">
        <w:rPr>
          <w:noProof/>
        </w:rPr>
        <w:drawing>
          <wp:anchor distT="0" distB="0" distL="114300" distR="114300" simplePos="0" relativeHeight="251678736" behindDoc="0" locked="0" layoutInCell="1" allowOverlap="1" wp14:anchorId="3D9F8B42" wp14:editId="2CAE2810">
            <wp:simplePos x="0" y="0"/>
            <wp:positionH relativeFrom="page">
              <wp:posOffset>2029460</wp:posOffset>
            </wp:positionH>
            <wp:positionV relativeFrom="page">
              <wp:posOffset>2192655</wp:posOffset>
            </wp:positionV>
            <wp:extent cx="3883660" cy="2715895"/>
            <wp:effectExtent l="304800" t="482600" r="281940" b="484505"/>
            <wp:wrapNone/>
            <wp:docPr id="9" name="Picture 9" descr="Macintosh HD:Users:lousaephan:Desktop:Screen Shot 2019-06-03 at 11.27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lousaephan:Desktop:Screen Shot 2019-06-03 at 11.27.5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8422">
                      <a:off x="0" y="0"/>
                      <a:ext cx="388366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8AD" w:rsidSect="00C538AD">
      <w:headerReference w:type="default" r:id="rId12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2CB" w:rsidRDefault="000F02CB">
      <w:r>
        <w:separator/>
      </w:r>
    </w:p>
  </w:endnote>
  <w:endnote w:type="continuationSeparator" w:id="0">
    <w:p w:rsidR="000F02CB" w:rsidRDefault="000F0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2CB" w:rsidRDefault="000F02CB">
      <w:r>
        <w:separator/>
      </w:r>
    </w:p>
  </w:footnote>
  <w:footnote w:type="continuationSeparator" w:id="0">
    <w:p w:rsidR="000F02CB" w:rsidRDefault="000F02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8D2" w:rsidRDefault="004838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5A5003B" wp14:editId="1606B147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23760" cy="9509760"/>
              <wp:effectExtent l="0" t="0" r="0" b="0"/>
              <wp:wrapTight wrapText="bothSides">
                <wp:wrapPolygon edited="0">
                  <wp:start x="-28" y="0"/>
                  <wp:lineTo x="-28" y="21555"/>
                  <wp:lineTo x="21600" y="21555"/>
                  <wp:lineTo x="21600" y="0"/>
                  <wp:lineTo x="-28" y="0"/>
                </wp:wrapPolygon>
              </wp:wrapTight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23760" cy="9509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8D800"/>
                          </a:gs>
                          <a:gs pos="100000">
                            <a:srgbClr val="D16D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568.8pt;height:74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" o:allowincell="f" fillcolor="#f8d800" stroked="f">
              <v:fill color2="#d16d00" rotate="t" focus="100%" type="gradien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3215E7"/>
    <w:rsid w:val="000E2674"/>
    <w:rsid w:val="000F02CB"/>
    <w:rsid w:val="001B2454"/>
    <w:rsid w:val="001C5BC4"/>
    <w:rsid w:val="00261390"/>
    <w:rsid w:val="00266CBD"/>
    <w:rsid w:val="002C09E7"/>
    <w:rsid w:val="002E71D6"/>
    <w:rsid w:val="00317DDD"/>
    <w:rsid w:val="003215E7"/>
    <w:rsid w:val="004838D2"/>
    <w:rsid w:val="004B73DD"/>
    <w:rsid w:val="004F725F"/>
    <w:rsid w:val="005B20CF"/>
    <w:rsid w:val="006A1B11"/>
    <w:rsid w:val="006D520C"/>
    <w:rsid w:val="00820F1A"/>
    <w:rsid w:val="00856D96"/>
    <w:rsid w:val="00983C4E"/>
    <w:rsid w:val="009905A0"/>
    <w:rsid w:val="00A25CEB"/>
    <w:rsid w:val="00A746BA"/>
    <w:rsid w:val="00A81E4F"/>
    <w:rsid w:val="00BF5D48"/>
    <w:rsid w:val="00C21D69"/>
    <w:rsid w:val="00C538AD"/>
    <w:rsid w:val="00C97CEC"/>
    <w:rsid w:val="00CB23AD"/>
    <w:rsid w:val="00D06204"/>
    <w:rsid w:val="00D44816"/>
    <w:rsid w:val="00DC3D98"/>
    <w:rsid w:val="00DE475E"/>
    <w:rsid w:val="00DF45F7"/>
    <w:rsid w:val="00DF4DF1"/>
    <w:rsid w:val="00E502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249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8D1E1E" w:themeColor="text2"/>
      <w:sz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8D1E1E" w:themeColor="text2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Lost%20or%20Found%20Flyer.dotx" TargetMode="External"/></Relationships>
</file>

<file path=word/theme/theme1.xml><?xml version="1.0" encoding="utf-8"?>
<a:theme xmlns:a="http://schemas.openxmlformats.org/drawingml/2006/main" name="Office Theme">
  <a:themeElements>
    <a:clrScheme name="Lost or Found">
      <a:dk1>
        <a:sysClr val="windowText" lastClr="000000"/>
      </a:dk1>
      <a:lt1>
        <a:sysClr val="window" lastClr="FFFFFF"/>
      </a:lt1>
      <a:dk2>
        <a:srgbClr val="8D1E1E"/>
      </a:dk2>
      <a:lt2>
        <a:srgbClr val="B8B8B8"/>
      </a:lt2>
      <a:accent1>
        <a:srgbClr val="D16D00"/>
      </a:accent1>
      <a:accent2>
        <a:srgbClr val="F8D800"/>
      </a:accent2>
      <a:accent3>
        <a:srgbClr val="6D8D4C"/>
      </a:accent3>
      <a:accent4>
        <a:srgbClr val="593A13"/>
      </a:accent4>
      <a:accent5>
        <a:srgbClr val="4C548F"/>
      </a:accent5>
      <a:accent6>
        <a:srgbClr val="4584A9"/>
      </a:accent6>
      <a:hlink>
        <a:srgbClr val="346A25"/>
      </a:hlink>
      <a:folHlink>
        <a:srgbClr val="E1A611"/>
      </a:folHlink>
    </a:clrScheme>
    <a:fontScheme name="Lost or Found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Lost or Found Flyer.dotx</Template>
  <TotalTime>27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Saephan</dc:creator>
  <cp:keywords/>
  <dc:description/>
  <cp:lastModifiedBy>Lou Saephan</cp:lastModifiedBy>
  <cp:revision>2</cp:revision>
  <cp:lastPrinted>2019-06-03T18:54:00Z</cp:lastPrinted>
  <dcterms:created xsi:type="dcterms:W3CDTF">2019-06-03T18:27:00Z</dcterms:created>
  <dcterms:modified xsi:type="dcterms:W3CDTF">2019-06-03T18:58:00Z</dcterms:modified>
  <cp:category/>
</cp:coreProperties>
</file>